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63C" w:rsidRDefault="006E563C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06.25pt;height:561.75pt;visibility:visible">
            <v:imagedata r:id="rId4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2" o:spid="_x0000_i1026" type="#_x0000_t75" style="width:806.25pt;height:561.75pt;visibility:visible">
            <v:imagedata r:id="rId5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3" o:spid="_x0000_i1027" type="#_x0000_t75" style="width:799.5pt;height:572.25pt;visibility:visible">
            <v:imagedata r:id="rId6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4" o:spid="_x0000_i1028" type="#_x0000_t75" style="width:799.5pt;height:561.75pt;visibility:visible">
            <v:imagedata r:id="rId7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5" o:spid="_x0000_i1029" type="#_x0000_t75" style="width:806.25pt;height:567pt;visibility:visible">
            <v:imagedata r:id="rId8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6" o:spid="_x0000_i1030" type="#_x0000_t75" style="width:806.25pt;height:561.75pt;visibility:visible">
            <v:imagedata r:id="rId9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7" o:spid="_x0000_i1031" type="#_x0000_t75" style="width:806.25pt;height:572.25pt;visibility:visible">
            <v:imagedata r:id="rId10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8" o:spid="_x0000_i1032" type="#_x0000_t75" style="width:11in;height:545.25pt;visibility:visible">
            <v:imagedata r:id="rId11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9" o:spid="_x0000_i1033" type="#_x0000_t75" style="width:806.25pt;height:545.25pt;visibility:visible">
            <v:imagedata r:id="rId12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0" o:spid="_x0000_i1034" type="#_x0000_t75" style="width:806.25pt;height:561.75pt;visibility:visible">
            <v:imagedata r:id="rId13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1" o:spid="_x0000_i1035" type="#_x0000_t75" style="width:806.25pt;height:572.25pt;visibility:visible">
            <v:imagedata r:id="rId14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2" o:spid="_x0000_i1036" type="#_x0000_t75" style="width:806.25pt;height:567pt;visibility:visible">
            <v:imagedata r:id="rId15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3" o:spid="_x0000_i1037" type="#_x0000_t75" style="width:806.25pt;height:561.75pt;visibility:visible">
            <v:imagedata r:id="rId16" o:title=""/>
          </v:shape>
        </w:pict>
      </w:r>
    </w:p>
    <w:p w:rsidR="006E563C" w:rsidRDefault="006E563C"/>
    <w:p w:rsidR="006E563C" w:rsidRDefault="006E563C">
      <w:r>
        <w:rPr>
          <w:noProof/>
          <w:lang w:eastAsia="ru-RU"/>
        </w:rPr>
        <w:pict>
          <v:shape id="Рисунок 14" o:spid="_x0000_i1038" type="#_x0000_t75" style="width:806.25pt;height:534.75pt;visibility:visible">
            <v:imagedata r:id="rId17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5" o:spid="_x0000_i1039" type="#_x0000_t75" style="width:806.25pt;height:561.75pt;visibility:visible">
            <v:imagedata r:id="rId18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6" o:spid="_x0000_i1040" type="#_x0000_t75" style="width:799.5pt;height:561.75pt;visibility:visible">
            <v:imagedata r:id="rId19" o:title=""/>
          </v:shape>
        </w:pict>
      </w:r>
    </w:p>
    <w:p w:rsidR="006E563C" w:rsidRDefault="006E563C"/>
    <w:p w:rsidR="006E563C" w:rsidRDefault="006E563C">
      <w:r>
        <w:rPr>
          <w:noProof/>
          <w:lang w:eastAsia="ru-RU"/>
        </w:rPr>
        <w:pict>
          <v:shape id="Рисунок 17" o:spid="_x0000_i1041" type="#_x0000_t75" style="width:806.25pt;height:518.25pt;visibility:visible">
            <v:imagedata r:id="rId20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8" o:spid="_x0000_i1042" type="#_x0000_t75" style="width:799.5pt;height:556.5pt;visibility:visible">
            <v:imagedata r:id="rId21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19" o:spid="_x0000_i1043" type="#_x0000_t75" style="width:799.5pt;height:561.75pt;visibility:visible">
            <v:imagedata r:id="rId22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20" o:spid="_x0000_i1044" type="#_x0000_t75" style="width:806.25pt;height:545.25pt;visibility:visible">
            <v:imagedata r:id="rId23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21" o:spid="_x0000_i1045" type="#_x0000_t75" style="width:806.25pt;height:561.75pt;visibility:visible">
            <v:imagedata r:id="rId24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22" o:spid="_x0000_i1046" type="#_x0000_t75" style="width:806.25pt;height:572.25pt;visibility:visible">
            <v:imagedata r:id="rId25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23" o:spid="_x0000_i1047" type="#_x0000_t75" style="width:806.25pt;height:556.5pt;visibility:visible">
            <v:imagedata r:id="rId26" o:title=""/>
          </v:shape>
        </w:pict>
      </w:r>
    </w:p>
    <w:p w:rsidR="006E563C" w:rsidRDefault="006E563C">
      <w:r>
        <w:rPr>
          <w:noProof/>
          <w:lang w:eastAsia="ru-RU"/>
        </w:rPr>
        <w:pict>
          <v:shape id="Рисунок 24" o:spid="_x0000_i1048" type="#_x0000_t75" style="width:806.25pt;height:556.5pt;visibility:visible">
            <v:imagedata r:id="rId27" o:title=""/>
          </v:shape>
        </w:pict>
      </w:r>
    </w:p>
    <w:p w:rsidR="006E563C" w:rsidRDefault="006E563C">
      <w:bookmarkStart w:id="0" w:name="_GoBack"/>
      <w:r>
        <w:rPr>
          <w:noProof/>
          <w:lang w:eastAsia="ru-RU"/>
        </w:rPr>
        <w:pict>
          <v:shape id="Рисунок 25" o:spid="_x0000_i1049" type="#_x0000_t75" style="width:813.75pt;height:561.75pt;visibility:visible">
            <v:imagedata r:id="rId28" o:title=""/>
          </v:shape>
        </w:pict>
      </w:r>
      <w:bookmarkEnd w:id="0"/>
    </w:p>
    <w:p w:rsidR="006E563C" w:rsidRDefault="006E563C"/>
    <w:sectPr w:rsidR="006E563C" w:rsidSect="000A69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1142"/>
    <w:rsid w:val="0004326A"/>
    <w:rsid w:val="000A6907"/>
    <w:rsid w:val="003C2C0C"/>
    <w:rsid w:val="00521142"/>
    <w:rsid w:val="00574693"/>
    <w:rsid w:val="006E563C"/>
    <w:rsid w:val="0075341F"/>
    <w:rsid w:val="00AA0B74"/>
    <w:rsid w:val="00B06277"/>
    <w:rsid w:val="00B55083"/>
    <w:rsid w:val="00B66485"/>
    <w:rsid w:val="00C15188"/>
    <w:rsid w:val="00ED34F3"/>
    <w:rsid w:val="00F3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B7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26</Pages>
  <Words>7</Words>
  <Characters>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Администратор</cp:lastModifiedBy>
  <cp:revision>2</cp:revision>
  <dcterms:created xsi:type="dcterms:W3CDTF">2018-04-27T05:01:00Z</dcterms:created>
  <dcterms:modified xsi:type="dcterms:W3CDTF">2018-04-27T05:01:00Z</dcterms:modified>
</cp:coreProperties>
</file>